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08EED" w14:textId="1D97F2B6" w:rsidR="006456ED" w:rsidRDefault="00C55814" w:rsidP="00741EB8">
      <w:pPr>
        <w:pStyle w:val="afd"/>
      </w:pPr>
      <w:bookmarkStart w:id="0" w:name="_GoBack"/>
      <w:bookmarkEnd w:id="0"/>
      <w:r>
        <w:t>Подача заявки</w:t>
      </w:r>
      <w:r w:rsidR="00741EB8">
        <w:t xml:space="preserve"> на предоставление путевок в стационарные оздоровительные организации </w:t>
      </w:r>
      <w:r>
        <w:t xml:space="preserve">с регионального </w:t>
      </w:r>
      <w:r w:rsidR="00741EB8">
        <w:t>П</w:t>
      </w:r>
      <w:r>
        <w:t>ортала Госуслуг</w:t>
      </w:r>
      <w:r w:rsidR="00741EB8">
        <w:t xml:space="preserve"> Смоленской области</w:t>
      </w:r>
    </w:p>
    <w:p w14:paraId="3840BA55" w14:textId="58EF09C0" w:rsidR="007718B4" w:rsidRDefault="007718B4" w:rsidP="00047164">
      <w:pPr>
        <w:pStyle w:val="a4"/>
      </w:pPr>
      <w:r w:rsidRPr="00741EB8">
        <w:rPr>
          <w:b/>
        </w:rPr>
        <w:t>ВАЖНО!</w:t>
      </w:r>
      <w:r>
        <w:t xml:space="preserve"> Для подачи заявки с </w:t>
      </w:r>
      <w:r w:rsidR="00256FFF">
        <w:t>П</w:t>
      </w:r>
      <w:r>
        <w:t xml:space="preserve">ортала </w:t>
      </w:r>
      <w:r w:rsidR="00256FFF">
        <w:t xml:space="preserve">Госуслуг Смоленской области </w:t>
      </w:r>
      <w:r>
        <w:t xml:space="preserve">необходимо, чтобы у </w:t>
      </w:r>
      <w:r w:rsidR="00256FFF">
        <w:t>гражданина</w:t>
      </w:r>
      <w:r>
        <w:t xml:space="preserve"> была подверженная учетная запись на портале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</w:t>
      </w:r>
      <w:r w:rsidR="00741EB8">
        <w:t>.</w:t>
      </w:r>
    </w:p>
    <w:p w14:paraId="11CC1012" w14:textId="77777777" w:rsidR="00A16845" w:rsidRPr="008978DB" w:rsidRDefault="00A16845" w:rsidP="00047164">
      <w:pPr>
        <w:pStyle w:val="a4"/>
      </w:pPr>
    </w:p>
    <w:p w14:paraId="25AFE3E3" w14:textId="0B9C99FC" w:rsidR="00C55814" w:rsidRDefault="00C55814" w:rsidP="00047164">
      <w:pPr>
        <w:pStyle w:val="a4"/>
      </w:pPr>
      <w:r w:rsidRPr="00A16845">
        <w:rPr>
          <w:b/>
        </w:rPr>
        <w:t>Шаг 1</w:t>
      </w:r>
      <w:r>
        <w:t xml:space="preserve">. Авторизоваться на </w:t>
      </w:r>
      <w:r w:rsidR="00F8390E">
        <w:t>П</w:t>
      </w:r>
      <w:r>
        <w:t xml:space="preserve">ортале </w:t>
      </w:r>
      <w:r w:rsidR="00741EB8">
        <w:t>Г</w:t>
      </w:r>
      <w:r>
        <w:t>осуслуг</w:t>
      </w:r>
      <w:r w:rsidR="00F8390E">
        <w:t xml:space="preserve"> Смоленской области</w:t>
      </w:r>
      <w:r>
        <w:t>.</w:t>
      </w:r>
    </w:p>
    <w:p w14:paraId="03BB16C5" w14:textId="7DE6DD62" w:rsidR="00C55814" w:rsidRDefault="00C55814" w:rsidP="00047164">
      <w:pPr>
        <w:pStyle w:val="a4"/>
      </w:pPr>
      <w:r>
        <w:t xml:space="preserve">Для того чтобы авторизоваться на </w:t>
      </w:r>
      <w:r w:rsidR="007B4CC3">
        <w:t>Портале Госуслуг Смоленской области</w:t>
      </w:r>
      <w:r>
        <w:t xml:space="preserve"> необходимо открыть браузер</w:t>
      </w:r>
      <w:r w:rsidR="00741EB8">
        <w:t>,</w:t>
      </w:r>
      <w:r>
        <w:t xml:space="preserve"> в адресной строке ввести </w:t>
      </w:r>
      <w:r w:rsidRPr="00C55814">
        <w:t xml:space="preserve">pgu.admin-smolensk.ru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 xml:space="preserve">на клавиатуре. При этом открывается </w:t>
      </w:r>
      <w:r w:rsidR="00256FFF">
        <w:t>П</w:t>
      </w:r>
      <w:r>
        <w:t xml:space="preserve">ортал </w:t>
      </w:r>
      <w:r w:rsidR="00256FFF">
        <w:t>Гос</w:t>
      </w:r>
      <w:r>
        <w:t>услуг С</w:t>
      </w:r>
      <w:r w:rsidR="007718B4">
        <w:t>м</w:t>
      </w:r>
      <w:r>
        <w:t>олен</w:t>
      </w:r>
      <w:r w:rsidR="007718B4">
        <w:t>с</w:t>
      </w:r>
      <w:r>
        <w:t>кой области</w:t>
      </w:r>
      <w:r w:rsidR="007718B4">
        <w:t>.</w:t>
      </w:r>
    </w:p>
    <w:p w14:paraId="4F360FDE" w14:textId="698E8BAC" w:rsidR="00C55814" w:rsidRDefault="00D03445" w:rsidP="00D03445">
      <w:pPr>
        <w:pStyle w:val="aff1"/>
      </w:pPr>
      <w:r w:rsidRPr="00D03445">
        <w:drawing>
          <wp:inline distT="0" distB="0" distL="0" distR="0" wp14:anchorId="1C91313C" wp14:editId="47E837C6">
            <wp:extent cx="6286500" cy="3339666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9917" cy="33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615D" w14:textId="0B97F199" w:rsidR="007718B4" w:rsidRDefault="007718B4" w:rsidP="00047164">
      <w:pPr>
        <w:pStyle w:val="a4"/>
      </w:pPr>
      <w:r>
        <w:t>В правом верхнем углу открывшегося окна необходимо нажать на кнопку</w:t>
      </w:r>
      <w:r w:rsidR="006856AC">
        <w:t xml:space="preserve"> </w:t>
      </w:r>
      <w:r w:rsidR="006856AC" w:rsidRPr="006856AC">
        <w:rPr>
          <w:b/>
          <w:bCs/>
        </w:rPr>
        <w:t>Личный</w:t>
      </w:r>
      <w:r>
        <w:t xml:space="preserve"> </w:t>
      </w:r>
      <w:r w:rsidR="00D03445">
        <w:rPr>
          <w:b/>
        </w:rPr>
        <w:t>кабинет</w:t>
      </w:r>
      <w:r>
        <w:t xml:space="preserve">. При этом открывается окно, в котором необходимо указать свой логин и пароль от </w:t>
      </w:r>
      <w:r w:rsidR="00741EB8">
        <w:t>П</w:t>
      </w:r>
      <w:r>
        <w:t>ортала Госуслуг</w:t>
      </w:r>
      <w:r w:rsidR="00A027AE">
        <w:t xml:space="preserve"> и нажать на кнопку </w:t>
      </w:r>
      <w:r w:rsidR="00A027AE" w:rsidRPr="00A027AE">
        <w:rPr>
          <w:b/>
        </w:rPr>
        <w:t>Войти</w:t>
      </w:r>
      <w:r>
        <w:t xml:space="preserve">. </w:t>
      </w:r>
    </w:p>
    <w:p w14:paraId="2A4AD1A8" w14:textId="77777777" w:rsidR="00741EB8" w:rsidRDefault="00741EB8" w:rsidP="00047164">
      <w:pPr>
        <w:pStyle w:val="a4"/>
      </w:pPr>
    </w:p>
    <w:p w14:paraId="24C80010" w14:textId="18AFF8DB" w:rsidR="007718B4" w:rsidRDefault="007718B4" w:rsidP="00047164">
      <w:pPr>
        <w:pStyle w:val="a4"/>
      </w:pPr>
      <w:r w:rsidRPr="00741EB8">
        <w:rPr>
          <w:b/>
        </w:rPr>
        <w:t>ВАЖНО!</w:t>
      </w:r>
      <w:r>
        <w:t xml:space="preserve"> Необходимо использовать логин и пароль от портала Госуслуги</w:t>
      </w:r>
      <w:r w:rsidR="00741EB8">
        <w:t xml:space="preserve"> (</w:t>
      </w:r>
      <w:r w:rsidR="00741EB8">
        <w:rPr>
          <w:lang w:val="en-US"/>
        </w:rPr>
        <w:t>gosuslugi</w:t>
      </w:r>
      <w:r w:rsidR="00741EB8" w:rsidRPr="007718B4">
        <w:t>.</w:t>
      </w:r>
      <w:r w:rsidR="00741EB8">
        <w:rPr>
          <w:lang w:val="en-US"/>
        </w:rPr>
        <w:t>ru</w:t>
      </w:r>
      <w:r w:rsidR="00741EB8">
        <w:t>)</w:t>
      </w:r>
      <w:r>
        <w:t>.</w:t>
      </w:r>
    </w:p>
    <w:p w14:paraId="31EA9F82" w14:textId="125DB1F5" w:rsidR="00A027AE" w:rsidRDefault="00A027AE" w:rsidP="00047164">
      <w:pPr>
        <w:pStyle w:val="a4"/>
      </w:pPr>
    </w:p>
    <w:p w14:paraId="4AC42455" w14:textId="56DAD683" w:rsidR="00A027AE" w:rsidRDefault="00A027AE" w:rsidP="00A027AE">
      <w:pPr>
        <w:pStyle w:val="aff1"/>
      </w:pPr>
      <w:r>
        <w:lastRenderedPageBreak/>
        <w:drawing>
          <wp:inline distT="0" distB="0" distL="0" distR="0" wp14:anchorId="233B3FA9" wp14:editId="48E01036">
            <wp:extent cx="5886450" cy="3888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8668" cy="38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32D6" w14:textId="322A7E8B" w:rsidR="00A027AE" w:rsidRDefault="006E16B8" w:rsidP="00047164">
      <w:pPr>
        <w:pStyle w:val="a4"/>
      </w:pPr>
      <w:r>
        <w:t xml:space="preserve">Далее открывается окно Портала Госуслуг Смоленской области, в правом верхнем углу которого </w:t>
      </w:r>
      <w:r w:rsidR="00A16845">
        <w:t>о</w:t>
      </w:r>
      <w:r>
        <w:t xml:space="preserve">тображается </w:t>
      </w:r>
      <w:r w:rsidR="00A16845">
        <w:t>ФИО гражданина, как показано на рисунке ниже.</w:t>
      </w:r>
    </w:p>
    <w:p w14:paraId="23455ADD" w14:textId="42186BD7" w:rsidR="00A16845" w:rsidRDefault="006856AC" w:rsidP="00A16845">
      <w:pPr>
        <w:pStyle w:val="aff1"/>
      </w:pPr>
      <w:r>
        <w:drawing>
          <wp:inline distT="0" distB="0" distL="0" distR="0" wp14:anchorId="3DEDDC44" wp14:editId="1EE65C3F">
            <wp:extent cx="6288657" cy="3103470"/>
            <wp:effectExtent l="0" t="0" r="0" b="190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5369" cy="31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5E9E" w14:textId="111C1228" w:rsidR="00A16845" w:rsidRDefault="00983A6D" w:rsidP="00047164">
      <w:pPr>
        <w:pStyle w:val="a4"/>
      </w:pPr>
      <w:r w:rsidRPr="00256FFF">
        <w:rPr>
          <w:b/>
        </w:rPr>
        <w:t>Шаг 2.</w:t>
      </w:r>
      <w:r>
        <w:t xml:space="preserve"> </w:t>
      </w:r>
      <w:r w:rsidR="00256FFF">
        <w:t xml:space="preserve">Открыть раздел для получения услуги. </w:t>
      </w:r>
    </w:p>
    <w:p w14:paraId="7CF14632" w14:textId="01E6243E" w:rsidR="00256FFF" w:rsidRDefault="00256FFF" w:rsidP="00047164">
      <w:pPr>
        <w:pStyle w:val="a4"/>
      </w:pPr>
      <w:r w:rsidRPr="00256FFF">
        <w:t xml:space="preserve">В центральной части окна </w:t>
      </w:r>
      <w:r>
        <w:t xml:space="preserve">необходимо </w:t>
      </w:r>
      <w:r w:rsidR="006856AC">
        <w:t>в разделе «Популярные услуги»</w:t>
      </w:r>
      <w:r w:rsidR="00DD32FF">
        <w:t xml:space="preserve"> выбрать подраздел «</w:t>
      </w:r>
      <w:r w:rsidR="0002471C">
        <w:t>Предоставление путевок в стационарные оздоровительные организации для детей, проживающих на территории Смоленской области</w:t>
      </w:r>
      <w:r w:rsidR="00DD32FF">
        <w:t>».</w:t>
      </w:r>
    </w:p>
    <w:p w14:paraId="701A766D" w14:textId="0A13FC67" w:rsidR="0002471C" w:rsidRDefault="0002471C" w:rsidP="0002471C">
      <w:pPr>
        <w:pStyle w:val="aff1"/>
      </w:pPr>
      <w:r>
        <w:lastRenderedPageBreak/>
        <w:drawing>
          <wp:inline distT="0" distB="0" distL="0" distR="0" wp14:anchorId="3BC6AAEC" wp14:editId="3D484B1E">
            <wp:extent cx="6288657" cy="397652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3" cy="39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EC47" w14:textId="351014B3" w:rsidR="006856AC" w:rsidRPr="00DD32FF" w:rsidRDefault="006856AC" w:rsidP="00047164">
      <w:pPr>
        <w:pStyle w:val="a4"/>
      </w:pPr>
      <w:r>
        <w:t xml:space="preserve">Также </w:t>
      </w:r>
      <w:r w:rsidR="004E4991">
        <w:t>п</w:t>
      </w:r>
      <w:r w:rsidR="0002471C">
        <w:t xml:space="preserve">одать заявку на </w:t>
      </w:r>
      <w:r w:rsidR="004E4991">
        <w:t>путёвку</w:t>
      </w:r>
      <w:r w:rsidR="0002471C">
        <w:t xml:space="preserve"> можно открыв раздел «Каталог услуг» - </w:t>
      </w:r>
      <w:r w:rsidR="009D3D5A">
        <w:t xml:space="preserve">вкладка «Категории услуг» - выбрать категорию «Семья» и нажать на ссылку </w:t>
      </w:r>
      <w:r w:rsidR="009D3D5A" w:rsidRPr="009D3D5A">
        <w:rPr>
          <w:b/>
          <w:bCs/>
        </w:rPr>
        <w:t>Бронирование летнего отдыха</w:t>
      </w:r>
      <w:r w:rsidR="009D3D5A">
        <w:t>.</w:t>
      </w:r>
    </w:p>
    <w:p w14:paraId="7CAFBBED" w14:textId="341C9A30" w:rsidR="00DD32FF" w:rsidRDefault="009D3D5A" w:rsidP="00134184">
      <w:pPr>
        <w:pStyle w:val="aff1"/>
      </w:pPr>
      <w:r>
        <w:drawing>
          <wp:inline distT="0" distB="0" distL="0" distR="0" wp14:anchorId="48540538" wp14:editId="0D4C7E61">
            <wp:extent cx="6159353" cy="466689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400" cy="46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EDA3" w14:textId="0B85B954" w:rsidR="00134184" w:rsidRPr="008978DB" w:rsidRDefault="00134184" w:rsidP="00134184">
      <w:pPr>
        <w:pStyle w:val="a4"/>
      </w:pPr>
      <w:r>
        <w:lastRenderedPageBreak/>
        <w:t xml:space="preserve">Далее открывается окно, в котором отображается наименование услуги. Здесь необходимо нажать на кнопку </w:t>
      </w:r>
      <w:r w:rsidR="008978DB">
        <w:rPr>
          <w:b/>
          <w:lang w:val="en-US"/>
        </w:rPr>
        <w:t>G</w:t>
      </w:r>
      <w:r w:rsidR="008978DB">
        <w:rPr>
          <w:b/>
        </w:rPr>
        <w:t>лучить услугу.</w:t>
      </w:r>
    </w:p>
    <w:p w14:paraId="71DC8B98" w14:textId="5E204F01" w:rsidR="00047164" w:rsidRDefault="008978DB" w:rsidP="00047164">
      <w:pPr>
        <w:pStyle w:val="aff1"/>
      </w:pPr>
      <w:r>
        <w:drawing>
          <wp:inline distT="0" distB="0" distL="0" distR="0" wp14:anchorId="1883C5A3" wp14:editId="0201E9F0">
            <wp:extent cx="6293485" cy="2934474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842" cy="29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CDBD" w14:textId="71C5038E" w:rsidR="00047164" w:rsidRDefault="00047164" w:rsidP="00047164">
      <w:pPr>
        <w:pStyle w:val="a4"/>
      </w:pPr>
      <w:r w:rsidRPr="00047164">
        <w:rPr>
          <w:b/>
        </w:rPr>
        <w:t>Шаг 3.</w:t>
      </w:r>
      <w:r>
        <w:t xml:space="preserve"> Внести личные данные </w:t>
      </w:r>
      <w:r w:rsidR="0065176B">
        <w:t>заявителя</w:t>
      </w:r>
      <w:r>
        <w:t>.</w:t>
      </w:r>
    </w:p>
    <w:p w14:paraId="6AFF6815" w14:textId="22ABBF1B" w:rsidR="00047164" w:rsidRDefault="00047164" w:rsidP="00047164">
      <w:pPr>
        <w:pStyle w:val="a4"/>
      </w:pPr>
      <w:r w:rsidRPr="00047164">
        <w:t xml:space="preserve">В </w:t>
      </w:r>
      <w:r>
        <w:t xml:space="preserve">открывшемся окне в области </w:t>
      </w:r>
      <w:r w:rsidRPr="00047164">
        <w:rPr>
          <w:b/>
        </w:rPr>
        <w:t>Личные данные</w:t>
      </w:r>
      <w:r>
        <w:t xml:space="preserve"> в поле </w:t>
      </w:r>
      <w:r w:rsidRPr="00047164">
        <w:rPr>
          <w:b/>
        </w:rPr>
        <w:t>Заявитель</w:t>
      </w:r>
      <w:r>
        <w:t xml:space="preserve"> необходимо </w:t>
      </w:r>
      <w:r w:rsidR="008978DB">
        <w:t>выбрать</w:t>
      </w:r>
      <w:r>
        <w:t xml:space="preserve"> кем заявитель приходится ребенку (мать, отец или законный представитель). </w:t>
      </w:r>
    </w:p>
    <w:p w14:paraId="31CF37DD" w14:textId="00278C64" w:rsidR="00D25B67" w:rsidRDefault="00D25B67" w:rsidP="00D25B67">
      <w:pPr>
        <w:pStyle w:val="aff1"/>
      </w:pPr>
      <w:r>
        <w:drawing>
          <wp:inline distT="0" distB="0" distL="0" distR="0" wp14:anchorId="0841764E" wp14:editId="3DF5E83F">
            <wp:extent cx="6185140" cy="3939437"/>
            <wp:effectExtent l="0" t="0" r="6350" b="444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3092" cy="39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8E55" w14:textId="0C5A5383" w:rsidR="00047164" w:rsidRPr="00361DBE" w:rsidRDefault="00047164" w:rsidP="00047164">
      <w:pPr>
        <w:pStyle w:val="a4"/>
      </w:pPr>
      <w:r>
        <w:t xml:space="preserve">Также необходимо указать </w:t>
      </w:r>
      <w:r w:rsidRPr="00047164">
        <w:rPr>
          <w:b/>
        </w:rPr>
        <w:t>Мобильный телефон</w:t>
      </w:r>
      <w:r w:rsidR="00D25B67">
        <w:rPr>
          <w:b/>
        </w:rPr>
        <w:t xml:space="preserve"> </w:t>
      </w:r>
      <w:r w:rsidR="00D25B67" w:rsidRPr="00D25B67">
        <w:rPr>
          <w:bCs/>
        </w:rPr>
        <w:t>и</w:t>
      </w:r>
      <w:r w:rsidR="008978DB" w:rsidRPr="00D25B67">
        <w:rPr>
          <w:bCs/>
        </w:rPr>
        <w:t xml:space="preserve"> </w:t>
      </w:r>
      <w:r w:rsidR="004E4991" w:rsidRPr="00D25B67">
        <w:rPr>
          <w:bCs/>
        </w:rPr>
        <w:t>данные документа,</w:t>
      </w:r>
      <w:r w:rsidR="008978DB" w:rsidRPr="00D25B67">
        <w:rPr>
          <w:bCs/>
        </w:rPr>
        <w:t xml:space="preserve"> удостоверяющего личность</w:t>
      </w:r>
      <w:r>
        <w:t xml:space="preserve"> и с клавиатуры в соответствующих полях.</w:t>
      </w:r>
    </w:p>
    <w:p w14:paraId="140D13EF" w14:textId="6866D95C" w:rsidR="00047164" w:rsidRDefault="00047164" w:rsidP="00047164">
      <w:pPr>
        <w:pStyle w:val="a4"/>
      </w:pPr>
      <w:r>
        <w:t xml:space="preserve">Поля </w:t>
      </w:r>
      <w:r w:rsidRPr="00243CC2">
        <w:rPr>
          <w:b/>
        </w:rPr>
        <w:t>Фамилия</w:t>
      </w:r>
      <w:r>
        <w:t xml:space="preserve">, </w:t>
      </w:r>
      <w:r w:rsidRPr="00243CC2">
        <w:rPr>
          <w:b/>
        </w:rPr>
        <w:t>Имя</w:t>
      </w:r>
      <w:r>
        <w:t xml:space="preserve">, </w:t>
      </w:r>
      <w:r w:rsidR="00243CC2" w:rsidRPr="00243CC2">
        <w:rPr>
          <w:b/>
        </w:rPr>
        <w:t>Отчество</w:t>
      </w:r>
      <w:r>
        <w:t xml:space="preserve">, </w:t>
      </w:r>
      <w:r w:rsidRPr="00243CC2">
        <w:rPr>
          <w:b/>
        </w:rPr>
        <w:t>Дата рождения</w:t>
      </w:r>
      <w:r w:rsidR="00D25B67">
        <w:t xml:space="preserve">, </w:t>
      </w:r>
      <w:r w:rsidR="00D25B67" w:rsidRPr="00047164">
        <w:rPr>
          <w:b/>
        </w:rPr>
        <w:t>Адрес электронной почты</w:t>
      </w:r>
      <w:r w:rsidR="00D25B67">
        <w:t xml:space="preserve"> </w:t>
      </w:r>
      <w:r w:rsidR="00243CC2">
        <w:t xml:space="preserve">и </w:t>
      </w:r>
      <w:r w:rsidR="00243CC2" w:rsidRPr="00243CC2">
        <w:rPr>
          <w:b/>
        </w:rPr>
        <w:t>СНИЛС</w:t>
      </w:r>
      <w:r w:rsidR="00243CC2">
        <w:t xml:space="preserve"> заполняются автоматически из данных личного кабинета на портале Госуслуги (</w:t>
      </w:r>
      <w:r w:rsidR="00243CC2">
        <w:rPr>
          <w:lang w:val="en-US"/>
        </w:rPr>
        <w:t>gosuslugi</w:t>
      </w:r>
      <w:r w:rsidR="00243CC2" w:rsidRPr="00243CC2">
        <w:t>.</w:t>
      </w:r>
      <w:r w:rsidR="00243CC2">
        <w:rPr>
          <w:lang w:val="en-US"/>
        </w:rPr>
        <w:t>ru</w:t>
      </w:r>
      <w:r w:rsidR="00243CC2">
        <w:t>).</w:t>
      </w:r>
    </w:p>
    <w:p w14:paraId="47C11BE9" w14:textId="27DACAB9" w:rsidR="00243CC2" w:rsidRDefault="00A5150A" w:rsidP="004A3224">
      <w:pPr>
        <w:pStyle w:val="aff1"/>
      </w:pPr>
      <w:r>
        <w:lastRenderedPageBreak/>
        <w:drawing>
          <wp:inline distT="0" distB="0" distL="0" distR="0" wp14:anchorId="49156B61" wp14:editId="1E90A8CC">
            <wp:extent cx="5960706" cy="4190035"/>
            <wp:effectExtent l="0" t="0" r="2540" b="127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6905" cy="42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CED0" w14:textId="14F2E594" w:rsidR="00243CC2" w:rsidRDefault="004A3224" w:rsidP="00047164">
      <w:pPr>
        <w:pStyle w:val="a4"/>
      </w:pPr>
      <w:r w:rsidRPr="004A3224">
        <w:rPr>
          <w:b/>
        </w:rPr>
        <w:t>Шаг 4.</w:t>
      </w:r>
      <w:r>
        <w:t xml:space="preserve"> Указать паспортные данные, адрес регистрации и адрес проживания</w:t>
      </w:r>
      <w:r w:rsidR="00F74E09">
        <w:t xml:space="preserve"> заявителя.</w:t>
      </w:r>
    </w:p>
    <w:p w14:paraId="2C93DD7C" w14:textId="6FF4D477" w:rsidR="00243CC2" w:rsidRDefault="004A3224" w:rsidP="00047164">
      <w:pPr>
        <w:pStyle w:val="a4"/>
      </w:pPr>
      <w:r>
        <w:t xml:space="preserve">В нижней части окна в области </w:t>
      </w:r>
      <w:r w:rsidRPr="004A3224">
        <w:rPr>
          <w:b/>
        </w:rPr>
        <w:t>Сведения, удостоверяющие личность заявителя</w:t>
      </w:r>
      <w:r>
        <w:t xml:space="preserve"> </w:t>
      </w:r>
      <w:r w:rsidR="00022AAD">
        <w:t>необходимо указать серию, номер и дату выдачи документа вручную с клавиатуры</w:t>
      </w:r>
      <w:r>
        <w:t>.</w:t>
      </w:r>
    </w:p>
    <w:p w14:paraId="2B6EE550" w14:textId="58C21648" w:rsidR="00243CC2" w:rsidRDefault="00022AAD" w:rsidP="004A3224">
      <w:pPr>
        <w:pStyle w:val="aff1"/>
      </w:pPr>
      <w:r>
        <w:drawing>
          <wp:inline distT="0" distB="0" distL="0" distR="0" wp14:anchorId="28DD9BEE" wp14:editId="16A683AC">
            <wp:extent cx="5713487" cy="448519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692" cy="45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4B66" w14:textId="0845ECC6" w:rsidR="00243CC2" w:rsidRDefault="004022EA" w:rsidP="00047164">
      <w:pPr>
        <w:pStyle w:val="a4"/>
      </w:pPr>
      <w:r>
        <w:lastRenderedPageBreak/>
        <w:t xml:space="preserve">В области </w:t>
      </w:r>
      <w:r w:rsidRPr="004022EA">
        <w:rPr>
          <w:b/>
        </w:rPr>
        <w:t>Адрес регистрации заявителя</w:t>
      </w:r>
      <w:r>
        <w:t xml:space="preserve"> в поле </w:t>
      </w:r>
      <w:r w:rsidRPr="004022EA">
        <w:rPr>
          <w:b/>
        </w:rPr>
        <w:t>Адрес регистрации</w:t>
      </w:r>
      <w:r>
        <w:t xml:space="preserve"> необходимо с клавиатуры ввести адрес регистрации заявителя.</w:t>
      </w:r>
    </w:p>
    <w:p w14:paraId="40DE20D4" w14:textId="798930D3" w:rsidR="00243CC2" w:rsidRDefault="004022EA" w:rsidP="00047164">
      <w:pPr>
        <w:pStyle w:val="a4"/>
      </w:pPr>
      <w:r>
        <w:t xml:space="preserve">Если адрес регистрации и адрес фактического проживания гражданина совпадают, необходимо убедиться, что установлена галочка </w:t>
      </w:r>
      <w:r w:rsidRPr="004022EA">
        <w:rPr>
          <w:b/>
        </w:rPr>
        <w:t>Адрес фактического проживания совпадает с адресом регистрации</w:t>
      </w:r>
      <w:r>
        <w:t>.</w:t>
      </w:r>
    </w:p>
    <w:p w14:paraId="1F231573" w14:textId="562FB0FE" w:rsidR="004022EA" w:rsidRDefault="00022AAD" w:rsidP="004022EA">
      <w:pPr>
        <w:pStyle w:val="aff1"/>
      </w:pPr>
      <w:r>
        <w:drawing>
          <wp:inline distT="0" distB="0" distL="0" distR="0" wp14:anchorId="7EA5DA55" wp14:editId="5C7D8499">
            <wp:extent cx="5833641" cy="4081208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3641" cy="40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AA5D" w14:textId="25CF82D9" w:rsidR="004022EA" w:rsidRDefault="004022EA" w:rsidP="004022EA">
      <w:pPr>
        <w:pStyle w:val="a4"/>
      </w:pPr>
      <w:r>
        <w:t xml:space="preserve">Если адрес регистрации и адрес фактического проживания гражданина НЕ совпадают, необходимо снять галочку </w:t>
      </w:r>
      <w:r w:rsidRPr="004022EA">
        <w:rPr>
          <w:b/>
        </w:rPr>
        <w:t>Адрес фактического проживания совпадает с адресом регистрации</w:t>
      </w:r>
      <w:r w:rsidR="00EE7329" w:rsidRPr="00EE7329">
        <w:t>.</w:t>
      </w:r>
      <w:r w:rsidR="00EE7329">
        <w:t xml:space="preserve"> При этом автоматически отображается поле </w:t>
      </w:r>
      <w:r w:rsidR="00EE7329" w:rsidRPr="00EE7329">
        <w:rPr>
          <w:b/>
        </w:rPr>
        <w:t>Адрес фактического проживания</w:t>
      </w:r>
      <w:r w:rsidR="00EE7329">
        <w:t>, в котором необходимо внести соответствующий адрес.</w:t>
      </w:r>
    </w:p>
    <w:p w14:paraId="24DB88A3" w14:textId="69DD1E5D" w:rsidR="004E13B8" w:rsidRDefault="00557B62" w:rsidP="004E13B8">
      <w:pPr>
        <w:pStyle w:val="aff1"/>
      </w:pPr>
      <w:r>
        <w:lastRenderedPageBreak/>
        <w:drawing>
          <wp:inline distT="0" distB="0" distL="0" distR="0" wp14:anchorId="47796D3F" wp14:editId="36C62097">
            <wp:extent cx="5949388" cy="4616375"/>
            <wp:effectExtent l="0" t="0" r="0" b="762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9388" cy="46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C9FF" w14:textId="078149AC" w:rsidR="00557B62" w:rsidRDefault="00557B62" w:rsidP="00557B62">
      <w:pPr>
        <w:pStyle w:val="a4"/>
      </w:pPr>
      <w:r>
        <w:t xml:space="preserve">Далее необходимо нажать на кнопку </w:t>
      </w:r>
      <w:r w:rsidRPr="00557B62">
        <w:rPr>
          <w:b/>
          <w:bCs/>
        </w:rPr>
        <w:t>Шаг 2</w:t>
      </w:r>
      <w:r>
        <w:rPr>
          <w:b/>
          <w:bCs/>
        </w:rPr>
        <w:t xml:space="preserve"> </w:t>
      </w:r>
      <w:r>
        <w:t>для перехода к следующему шагу.</w:t>
      </w:r>
    </w:p>
    <w:p w14:paraId="05F407CE" w14:textId="78B20783" w:rsidR="00557B62" w:rsidRDefault="00557B62" w:rsidP="00557B62">
      <w:pPr>
        <w:pStyle w:val="aff1"/>
      </w:pPr>
      <w:r>
        <w:drawing>
          <wp:inline distT="0" distB="0" distL="0" distR="0" wp14:anchorId="60D71E41" wp14:editId="1CEE86ED">
            <wp:extent cx="5725722" cy="4442823"/>
            <wp:effectExtent l="0" t="0" r="8890" b="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492" cy="44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E351" w14:textId="3981448F" w:rsidR="004E13B8" w:rsidRDefault="004E13B8" w:rsidP="004022EA">
      <w:pPr>
        <w:pStyle w:val="a4"/>
      </w:pPr>
      <w:r w:rsidRPr="006336C2">
        <w:rPr>
          <w:b/>
        </w:rPr>
        <w:lastRenderedPageBreak/>
        <w:t>Шаг 5.</w:t>
      </w:r>
      <w:r>
        <w:t xml:space="preserve"> </w:t>
      </w:r>
      <w:r w:rsidR="00557B62">
        <w:t>Указать данные для бронирования путевки</w:t>
      </w:r>
      <w:r>
        <w:t>.</w:t>
      </w:r>
    </w:p>
    <w:p w14:paraId="13151E4F" w14:textId="73633983" w:rsidR="004E13B8" w:rsidRDefault="00F328DC" w:rsidP="00F328DC">
      <w:pPr>
        <w:pStyle w:val="a4"/>
      </w:pPr>
      <w:r>
        <w:t xml:space="preserve">В поле </w:t>
      </w:r>
      <w:r w:rsidRPr="00E950FB">
        <w:rPr>
          <w:b/>
          <w:bCs/>
        </w:rPr>
        <w:t>Вид заявления</w:t>
      </w:r>
      <w:r>
        <w:t xml:space="preserve"> </w:t>
      </w:r>
      <w:r w:rsidRPr="00F328DC">
        <w:t>в</w:t>
      </w:r>
      <w:r w:rsidR="006336C2" w:rsidRPr="00F328DC">
        <w:t>ыберите</w:t>
      </w:r>
      <w:r w:rsidR="006336C2" w:rsidRPr="00F74E09">
        <w:rPr>
          <w:b/>
        </w:rPr>
        <w:t xml:space="preserve"> </w:t>
      </w:r>
      <w:r w:rsidR="006336C2" w:rsidRPr="00F328DC">
        <w:rPr>
          <w:bCs/>
        </w:rPr>
        <w:t>вид заявления</w:t>
      </w:r>
      <w:r w:rsidR="006336C2">
        <w:t xml:space="preserve"> </w:t>
      </w:r>
      <w:r>
        <w:t>из выпадающего списка</w:t>
      </w:r>
      <w:r w:rsidR="006336C2">
        <w:t>.</w:t>
      </w:r>
    </w:p>
    <w:p w14:paraId="19813DCC" w14:textId="67E14EF7" w:rsidR="006336C2" w:rsidRDefault="006336C2" w:rsidP="004022EA">
      <w:pPr>
        <w:pStyle w:val="a4"/>
      </w:pPr>
      <w:r>
        <w:t>Для примера будет рассмотрено заполнение заявления на индивидуальный отдых и оздоровление.</w:t>
      </w:r>
    </w:p>
    <w:p w14:paraId="0BE0E3C6" w14:textId="21BA24A9" w:rsidR="004E13B8" w:rsidRDefault="00F328DC" w:rsidP="00F328DC">
      <w:pPr>
        <w:pStyle w:val="aff1"/>
      </w:pPr>
      <w:r>
        <w:drawing>
          <wp:inline distT="0" distB="0" distL="0" distR="0" wp14:anchorId="442044D0" wp14:editId="38D014C9">
            <wp:extent cx="5851002" cy="4480215"/>
            <wp:effectExtent l="0" t="0" r="0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4738" cy="44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1F5D" w14:textId="432E18CB" w:rsidR="00F328DC" w:rsidRDefault="00F328DC" w:rsidP="00F328DC">
      <w:pPr>
        <w:pStyle w:val="a4"/>
      </w:pPr>
      <w:r>
        <w:t xml:space="preserve">Далее из выпадающих списков необходимо также выбрать категорию (ребенка), лагерь и заезд и нажать на кнопку </w:t>
      </w:r>
      <w:r w:rsidRPr="00F328DC">
        <w:rPr>
          <w:b/>
          <w:bCs/>
        </w:rPr>
        <w:t>Забронировать</w:t>
      </w:r>
      <w:r>
        <w:t>.</w:t>
      </w:r>
    </w:p>
    <w:p w14:paraId="5A79F006" w14:textId="36F32424" w:rsidR="00F328DC" w:rsidRDefault="00F328DC" w:rsidP="00F328DC">
      <w:pPr>
        <w:pStyle w:val="aff1"/>
      </w:pPr>
      <w:r>
        <w:lastRenderedPageBreak/>
        <w:drawing>
          <wp:inline distT="0" distB="0" distL="0" distR="0" wp14:anchorId="6210E8D1" wp14:editId="47A8EF5A">
            <wp:extent cx="5788134" cy="4409954"/>
            <wp:effectExtent l="0" t="0" r="3175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7919" cy="441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E4E5" w14:textId="0A91C932" w:rsidR="007C779B" w:rsidRDefault="007C779B" w:rsidP="00F328DC">
      <w:pPr>
        <w:pStyle w:val="a4"/>
      </w:pPr>
      <w:r>
        <w:t xml:space="preserve">Далее отобразится информация о </w:t>
      </w:r>
      <w:r w:rsidR="004E4991">
        <w:t>забронированной</w:t>
      </w:r>
      <w:r>
        <w:t xml:space="preserve"> путевке.</w:t>
      </w:r>
    </w:p>
    <w:p w14:paraId="28BE47C1" w14:textId="38746A5B" w:rsidR="00F328DC" w:rsidRDefault="00F328DC" w:rsidP="00F328DC">
      <w:pPr>
        <w:pStyle w:val="a4"/>
      </w:pPr>
      <w:r>
        <w:t xml:space="preserve">При необходимости можно отменить бронирование путевки при помощи кнопки </w:t>
      </w:r>
      <w:r w:rsidRPr="00F328DC">
        <w:rPr>
          <w:b/>
          <w:bCs/>
        </w:rPr>
        <w:t>Отменить бронирование</w:t>
      </w:r>
      <w:r>
        <w:t xml:space="preserve">. </w:t>
      </w:r>
    </w:p>
    <w:p w14:paraId="2AE54428" w14:textId="635E2437" w:rsidR="007C779B" w:rsidRPr="00F328DC" w:rsidRDefault="007C779B" w:rsidP="007C779B">
      <w:pPr>
        <w:pStyle w:val="aff1"/>
      </w:pPr>
      <w:r>
        <w:lastRenderedPageBreak/>
        <w:drawing>
          <wp:inline distT="0" distB="0" distL="0" distR="0" wp14:anchorId="2DA04EE3" wp14:editId="7BDEFB5E">
            <wp:extent cx="5785731" cy="5492187"/>
            <wp:effectExtent l="0" t="0" r="5715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6664" cy="55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9B56" w14:textId="6A3A6CDD" w:rsidR="00846B8F" w:rsidRDefault="00DF668C" w:rsidP="00846B8F">
      <w:pPr>
        <w:pStyle w:val="a4"/>
      </w:pPr>
      <w:bookmarkStart w:id="1" w:name="_Hlk102644216"/>
      <w:r w:rsidRPr="00DF668C">
        <w:rPr>
          <w:b/>
        </w:rPr>
        <w:t xml:space="preserve">Шаг </w:t>
      </w:r>
      <w:r w:rsidR="007C779B">
        <w:rPr>
          <w:b/>
        </w:rPr>
        <w:t>6</w:t>
      </w:r>
      <w:r w:rsidRPr="00DF668C">
        <w:rPr>
          <w:b/>
        </w:rPr>
        <w:t>.</w:t>
      </w:r>
      <w:r>
        <w:t xml:space="preserve"> Внести информацию о ребенке.</w:t>
      </w:r>
    </w:p>
    <w:p w14:paraId="123A8450" w14:textId="345E3850" w:rsidR="00DF668C" w:rsidRDefault="007C779B" w:rsidP="00846B8F">
      <w:pPr>
        <w:pStyle w:val="a4"/>
      </w:pPr>
      <w:r>
        <w:t xml:space="preserve">В области </w:t>
      </w:r>
      <w:r w:rsidRPr="007C779B">
        <w:rPr>
          <w:b/>
          <w:bCs/>
        </w:rPr>
        <w:t>Личные данные</w:t>
      </w:r>
      <w:r w:rsidR="00DF668C">
        <w:t xml:space="preserve"> необходимо внести данные ребенка</w:t>
      </w:r>
      <w:r>
        <w:t>: фамилия, имя, отчество, дата рождения, СНИЛС.</w:t>
      </w:r>
    </w:p>
    <w:p w14:paraId="1DA335F2" w14:textId="7877DBB1" w:rsidR="008219C4" w:rsidRDefault="008219C4" w:rsidP="008219C4">
      <w:pPr>
        <w:pStyle w:val="aff7"/>
      </w:pPr>
      <w:r w:rsidRPr="008219C4">
        <w:rPr>
          <w:b/>
          <w:bCs/>
        </w:rPr>
        <w:t>ВАЖНО!</w:t>
      </w:r>
      <w:r>
        <w:t xml:space="preserve"> СНИЛС необходимо вносить в формате ххх-ххх-ххх хх. То есть проставит все тире и пробел перед последними двумя цифрами.</w:t>
      </w:r>
    </w:p>
    <w:p w14:paraId="1DD585D7" w14:textId="3F961DAE" w:rsidR="00DF668C" w:rsidRDefault="008219C4" w:rsidP="00DF668C">
      <w:pPr>
        <w:pStyle w:val="aff1"/>
      </w:pPr>
      <w:r>
        <w:lastRenderedPageBreak/>
        <w:drawing>
          <wp:inline distT="0" distB="0" distL="0" distR="0" wp14:anchorId="7CFD8076" wp14:editId="2B1A3E42">
            <wp:extent cx="5593244" cy="3727048"/>
            <wp:effectExtent l="0" t="0" r="762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2697" cy="373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37B7" w14:textId="4884611B" w:rsidR="00A97C35" w:rsidRDefault="008219C4" w:rsidP="00A97C35">
      <w:pPr>
        <w:pStyle w:val="a4"/>
      </w:pPr>
      <w:r>
        <w:t xml:space="preserve">Далее необходимо снести </w:t>
      </w:r>
      <w:r w:rsidRPr="008219C4">
        <w:rPr>
          <w:b/>
          <w:bCs/>
        </w:rPr>
        <w:t>Документ удостоверяющий личность ребенка</w:t>
      </w:r>
      <w:r>
        <w:t xml:space="preserve"> в одноименной области</w:t>
      </w:r>
      <w:r w:rsidR="00A97C35">
        <w:t>.</w:t>
      </w:r>
    </w:p>
    <w:p w14:paraId="198E2F17" w14:textId="70AE5D55" w:rsidR="008219C4" w:rsidRDefault="008219C4" w:rsidP="00A97C35">
      <w:pPr>
        <w:pStyle w:val="a4"/>
      </w:pPr>
      <w:r>
        <w:t xml:space="preserve">Выбрать </w:t>
      </w:r>
      <w:r w:rsidRPr="008219C4">
        <w:rPr>
          <w:b/>
          <w:bCs/>
        </w:rPr>
        <w:t>Вид документа</w:t>
      </w:r>
      <w:r>
        <w:t xml:space="preserve"> из списка и в появившихся полях внести реквизиты документа</w:t>
      </w:r>
      <w:r w:rsidR="00F67090">
        <w:t>,</w:t>
      </w:r>
      <w:r>
        <w:t xml:space="preserve"> дату выдачи</w:t>
      </w:r>
      <w:r w:rsidR="00F67090">
        <w:t xml:space="preserve"> и кем выдан документ.</w:t>
      </w:r>
    </w:p>
    <w:p w14:paraId="32C4AFC7" w14:textId="7E388A7D" w:rsidR="00A97C35" w:rsidRPr="00F67090" w:rsidRDefault="00F67090" w:rsidP="00A97C35">
      <w:pPr>
        <w:pStyle w:val="aff1"/>
        <w:rPr>
          <w:b/>
          <w:bCs/>
        </w:rPr>
      </w:pPr>
      <w:r>
        <w:drawing>
          <wp:inline distT="0" distB="0" distL="0" distR="0" wp14:anchorId="5A25E0D5" wp14:editId="48330993">
            <wp:extent cx="5712107" cy="4491749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8057" cy="45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0829" w14:textId="5E24858B" w:rsidR="004E0B22" w:rsidRDefault="004E0B22" w:rsidP="004E0B22">
      <w:pPr>
        <w:pStyle w:val="a4"/>
      </w:pPr>
      <w:r>
        <w:lastRenderedPageBreak/>
        <w:t xml:space="preserve">Если адрес регистрации ребенка совпадает с адресом регистрации заявителя, необходимо убедиться, что установлена галочка </w:t>
      </w:r>
      <w:r w:rsidRPr="004E0B22">
        <w:rPr>
          <w:b/>
        </w:rPr>
        <w:t>Совпадает с регистрацией заявителя</w:t>
      </w:r>
      <w:r>
        <w:t>.</w:t>
      </w:r>
    </w:p>
    <w:p w14:paraId="3A24118B" w14:textId="3F73EF42" w:rsidR="004E0B22" w:rsidRDefault="00F67090" w:rsidP="004E0B22">
      <w:pPr>
        <w:pStyle w:val="aff1"/>
      </w:pPr>
      <w:r>
        <w:drawing>
          <wp:inline distT="0" distB="0" distL="0" distR="0" wp14:anchorId="5DAE7BFC" wp14:editId="1730D245">
            <wp:extent cx="5696786" cy="3275679"/>
            <wp:effectExtent l="0" t="0" r="0" b="127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0814" cy="3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349F" w14:textId="7A4D2098" w:rsidR="004E0B22" w:rsidRDefault="004E0B22" w:rsidP="004E0B22">
      <w:pPr>
        <w:pStyle w:val="a4"/>
      </w:pPr>
      <w:r>
        <w:t xml:space="preserve">Если адрес регистрации ребенка НЕ совпадает с адресом регистрации заявителя, то необходимо снять галочку </w:t>
      </w:r>
      <w:r w:rsidRPr="004E0B22">
        <w:rPr>
          <w:b/>
        </w:rPr>
        <w:t>Совпадает с регистрацией заявителя</w:t>
      </w:r>
      <w:r w:rsidRPr="004E0B22">
        <w:t xml:space="preserve">. </w:t>
      </w:r>
      <w:r>
        <w:t>При этом автоматически отображается поле Адрес регистрации, в котором необходимо указать адрес регистрации ребенка.</w:t>
      </w:r>
    </w:p>
    <w:p w14:paraId="1D2AD38A" w14:textId="746F4FF8" w:rsidR="004E0B22" w:rsidRPr="004E0B22" w:rsidRDefault="004E0B22" w:rsidP="004E0B22">
      <w:pPr>
        <w:pStyle w:val="a4"/>
      </w:pPr>
      <w:r>
        <w:t xml:space="preserve">Для перехода к следующему шагу необходимо нажать на кнопку </w:t>
      </w:r>
      <w:r w:rsidR="00F67090">
        <w:rPr>
          <w:b/>
        </w:rPr>
        <w:t>Шаг 3</w:t>
      </w:r>
      <w:r>
        <w:t>.</w:t>
      </w:r>
    </w:p>
    <w:p w14:paraId="7B56D8F5" w14:textId="673B2136" w:rsidR="004E0B22" w:rsidRDefault="00F67090" w:rsidP="004E0B22">
      <w:pPr>
        <w:pStyle w:val="aff1"/>
      </w:pPr>
      <w:r>
        <w:drawing>
          <wp:inline distT="0" distB="0" distL="0" distR="0" wp14:anchorId="62760F20" wp14:editId="6D69F038">
            <wp:extent cx="5719935" cy="3709815"/>
            <wp:effectExtent l="0" t="0" r="0" b="508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612" cy="37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1AF6" w14:textId="4AC35679" w:rsidR="00AD1709" w:rsidRDefault="00AD1709" w:rsidP="00AD1709">
      <w:pPr>
        <w:pStyle w:val="a4"/>
      </w:pPr>
      <w:r w:rsidRPr="009A43E5">
        <w:rPr>
          <w:b/>
        </w:rPr>
        <w:t xml:space="preserve">Шаг </w:t>
      </w:r>
      <w:r w:rsidR="00E816FE">
        <w:rPr>
          <w:b/>
        </w:rPr>
        <w:t>7</w:t>
      </w:r>
      <w:r>
        <w:t>. Проверить введенные данные.</w:t>
      </w:r>
    </w:p>
    <w:p w14:paraId="3C8659C3" w14:textId="2FE3B4EF" w:rsidR="00AD1709" w:rsidRDefault="00AD1709" w:rsidP="00AD1709">
      <w:pPr>
        <w:pStyle w:val="a4"/>
      </w:pPr>
      <w:r>
        <w:t>В верхней части окна отображается выбранное ранее место оздоровления и даты заезда.</w:t>
      </w:r>
      <w:r w:rsidR="00BF543F">
        <w:t xml:space="preserve"> При необходимости можно внести измен</w:t>
      </w:r>
      <w:r w:rsidR="004E4991">
        <w:t>ен</w:t>
      </w:r>
      <w:r w:rsidR="00BF543F">
        <w:t>ия в данные, введенные на предыдущих шагах. Для этого достаточно нажать на шаг в верхней части окна.</w:t>
      </w:r>
    </w:p>
    <w:p w14:paraId="5160F182" w14:textId="72C37373" w:rsidR="00AD1709" w:rsidRDefault="00BF543F" w:rsidP="00AD1709">
      <w:pPr>
        <w:pStyle w:val="aff1"/>
      </w:pPr>
      <w:r>
        <w:lastRenderedPageBreak/>
        <w:drawing>
          <wp:inline distT="0" distB="0" distL="0" distR="0" wp14:anchorId="4F30EE39" wp14:editId="293AD8B7">
            <wp:extent cx="5812533" cy="3979247"/>
            <wp:effectExtent l="0" t="0" r="0" b="2540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1596" cy="39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049E" w14:textId="7AD3BC1D" w:rsidR="004E0B22" w:rsidRDefault="008139B3" w:rsidP="004E0B22">
      <w:pPr>
        <w:pStyle w:val="a4"/>
      </w:pPr>
      <w:r w:rsidRPr="008139B3">
        <w:rPr>
          <w:b/>
        </w:rPr>
        <w:t xml:space="preserve">Шаг </w:t>
      </w:r>
      <w:r w:rsidR="00E816FE">
        <w:rPr>
          <w:b/>
        </w:rPr>
        <w:t>8</w:t>
      </w:r>
      <w:r w:rsidRPr="008139B3">
        <w:rPr>
          <w:b/>
        </w:rPr>
        <w:t>.</w:t>
      </w:r>
      <w:r>
        <w:t xml:space="preserve"> Выбрать отдел (сектор) социальной защиты населения.</w:t>
      </w:r>
    </w:p>
    <w:p w14:paraId="644D90B3" w14:textId="14A63EE2" w:rsidR="008139B3" w:rsidRDefault="008139B3" w:rsidP="004E0B22">
      <w:pPr>
        <w:pStyle w:val="a4"/>
      </w:pPr>
      <w:r w:rsidRPr="008139B3">
        <w:t xml:space="preserve">В </w:t>
      </w:r>
      <w:r w:rsidR="00BF543F">
        <w:t>нижней части окна</w:t>
      </w:r>
      <w:r w:rsidRPr="008139B3">
        <w:t xml:space="preserve"> необходимо выбрать отдел</w:t>
      </w:r>
      <w:r>
        <w:t xml:space="preserve"> (сектор) социальной защиты населения по месту проживания ребенка при помощи выпадающего списка</w:t>
      </w:r>
      <w:r w:rsidR="00BF543F">
        <w:t xml:space="preserve"> и нажать на кнопку </w:t>
      </w:r>
      <w:r w:rsidR="00BF543F" w:rsidRPr="00BF543F">
        <w:rPr>
          <w:b/>
          <w:bCs/>
        </w:rPr>
        <w:t>Шаг 4</w:t>
      </w:r>
      <w:r w:rsidR="00BF543F">
        <w:t>.</w:t>
      </w:r>
    </w:p>
    <w:p w14:paraId="399E63C4" w14:textId="005F2846" w:rsidR="00FD7029" w:rsidRDefault="00F34272" w:rsidP="00FD7029">
      <w:pPr>
        <w:pStyle w:val="aff1"/>
      </w:pPr>
      <w:r>
        <w:drawing>
          <wp:inline distT="0" distB="0" distL="0" distR="0" wp14:anchorId="5D98C3D8" wp14:editId="55F2542B">
            <wp:extent cx="5754659" cy="3413976"/>
            <wp:effectExtent l="0" t="0" r="0" b="0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6267" cy="34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75AC" w14:textId="48DABB7D" w:rsidR="00FD7029" w:rsidRDefault="00FD7029" w:rsidP="00FD7029">
      <w:pPr>
        <w:pStyle w:val="a4"/>
      </w:pPr>
      <w:r w:rsidRPr="00D50158">
        <w:rPr>
          <w:b/>
        </w:rPr>
        <w:t xml:space="preserve">Шаг </w:t>
      </w:r>
      <w:r w:rsidR="00E816FE">
        <w:rPr>
          <w:b/>
        </w:rPr>
        <w:t>9</w:t>
      </w:r>
      <w:r w:rsidRPr="00D50158">
        <w:rPr>
          <w:b/>
        </w:rPr>
        <w:t>.</w:t>
      </w:r>
      <w:r>
        <w:t xml:space="preserve"> Подать заявление.</w:t>
      </w:r>
    </w:p>
    <w:p w14:paraId="46A377D8" w14:textId="6B49EB33" w:rsidR="00FD7029" w:rsidRDefault="00FD7029" w:rsidP="00FD7029">
      <w:pPr>
        <w:pStyle w:val="a4"/>
      </w:pPr>
      <w:r>
        <w:t>В окне необходимо внимательно изучить информацию, отображенную в центральной части, и</w:t>
      </w:r>
      <w:r w:rsidR="00F34272">
        <w:t xml:space="preserve"> нажать на кнопку </w:t>
      </w:r>
      <w:r w:rsidR="00F34272" w:rsidRPr="00F34272">
        <w:rPr>
          <w:b/>
          <w:bCs/>
        </w:rPr>
        <w:t>Отправка формы</w:t>
      </w:r>
      <w:r>
        <w:t xml:space="preserve">. </w:t>
      </w:r>
    </w:p>
    <w:p w14:paraId="0DD0F679" w14:textId="32322A25" w:rsidR="00F34272" w:rsidRPr="00F34272" w:rsidRDefault="00F34272" w:rsidP="00FD7029">
      <w:pPr>
        <w:pStyle w:val="a4"/>
      </w:pPr>
      <w:r>
        <w:t xml:space="preserve">При необходимости можно сохранить форму заявления у себя на компьютере при помощи кнопки </w:t>
      </w:r>
      <w:r w:rsidRPr="00F34272">
        <w:rPr>
          <w:b/>
          <w:bCs/>
          <w:lang w:val="en-US"/>
        </w:rPr>
        <w:t>PDF</w:t>
      </w:r>
      <w:r>
        <w:t xml:space="preserve"> или кнопки </w:t>
      </w:r>
      <w:r w:rsidRPr="00F34272">
        <w:rPr>
          <w:b/>
          <w:bCs/>
        </w:rPr>
        <w:t>Распечатать</w:t>
      </w:r>
      <w:r>
        <w:t>.</w:t>
      </w:r>
    </w:p>
    <w:p w14:paraId="3ADBE5C7" w14:textId="4B0A26B7" w:rsidR="00FD7029" w:rsidRDefault="00AD67D9" w:rsidP="00D50158">
      <w:pPr>
        <w:pStyle w:val="aff1"/>
      </w:pPr>
      <w:r>
        <w:lastRenderedPageBreak/>
        <w:drawing>
          <wp:inline distT="0" distB="0" distL="0" distR="0" wp14:anchorId="5F7C1511" wp14:editId="0FAE0EE6">
            <wp:extent cx="6128325" cy="3344639"/>
            <wp:effectExtent l="0" t="0" r="6350" b="8255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3336" cy="334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87C5" w14:textId="618E5DF6" w:rsidR="00D50158" w:rsidRDefault="00D50158" w:rsidP="00D50158">
      <w:pPr>
        <w:pStyle w:val="a4"/>
      </w:pPr>
      <w:r>
        <w:t>После нажатия кнопки система бронирует заявку на указанного ранее ребенка в выбранной оздоровительной организации.</w:t>
      </w:r>
    </w:p>
    <w:p w14:paraId="3C0ADAF3" w14:textId="3A6B37DC" w:rsidR="00D50158" w:rsidRDefault="00F34272" w:rsidP="00D50158">
      <w:pPr>
        <w:pStyle w:val="a4"/>
      </w:pPr>
      <w:r>
        <w:t>Обращаем внимание</w:t>
      </w:r>
      <w:r w:rsidR="00D50158">
        <w:t xml:space="preserve">, что для подтверждения права получения путевки гражданину необходимо предоставить полный пакет документов в выбранный отдел (сектор) социальной защиты населения в течение 15 рабочих дней. </w:t>
      </w:r>
    </w:p>
    <w:p w14:paraId="21F6C8CD" w14:textId="61E9B119" w:rsidR="00D50158" w:rsidRDefault="00F34272" w:rsidP="007B4CC3">
      <w:pPr>
        <w:pStyle w:val="aff1"/>
      </w:pPr>
      <w:r>
        <w:drawing>
          <wp:inline distT="0" distB="0" distL="0" distR="0" wp14:anchorId="7C3A057C" wp14:editId="56018E77">
            <wp:extent cx="5458133" cy="4224760"/>
            <wp:effectExtent l="0" t="0" r="9525" b="444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3798" cy="42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FD99" w14:textId="617CB78A" w:rsidR="004E7433" w:rsidRDefault="004E7433" w:rsidP="004E7433">
      <w:pPr>
        <w:pStyle w:val="a4"/>
      </w:pPr>
    </w:p>
    <w:p w14:paraId="089A04A0" w14:textId="17B01949" w:rsidR="004E7433" w:rsidRDefault="004E7433" w:rsidP="004E7433">
      <w:pPr>
        <w:pStyle w:val="a4"/>
      </w:pPr>
    </w:p>
    <w:p w14:paraId="59C6D0F9" w14:textId="77777777" w:rsidR="004E7433" w:rsidRPr="004E7433" w:rsidRDefault="004E7433" w:rsidP="004E7433">
      <w:pPr>
        <w:pStyle w:val="a4"/>
      </w:pPr>
    </w:p>
    <w:p w14:paraId="22143EC4" w14:textId="59E3E3A5" w:rsidR="00F17788" w:rsidRDefault="00F17788" w:rsidP="00F17788">
      <w:pPr>
        <w:pStyle w:val="a4"/>
      </w:pPr>
      <w:r w:rsidRPr="00E05927">
        <w:rPr>
          <w:b/>
        </w:rPr>
        <w:lastRenderedPageBreak/>
        <w:t>Шаг 1</w:t>
      </w:r>
      <w:r w:rsidR="00E816FE">
        <w:rPr>
          <w:b/>
        </w:rPr>
        <w:t>0</w:t>
      </w:r>
      <w:r w:rsidRPr="00E05927">
        <w:rPr>
          <w:b/>
        </w:rPr>
        <w:t>.</w:t>
      </w:r>
      <w:r>
        <w:t xml:space="preserve"> Просмотреть заявление</w:t>
      </w:r>
    </w:p>
    <w:p w14:paraId="288068BA" w14:textId="11AC2771" w:rsidR="00E05927" w:rsidRDefault="00E05927" w:rsidP="00F17788">
      <w:pPr>
        <w:pStyle w:val="a4"/>
      </w:pPr>
      <w:r w:rsidRPr="00E05927">
        <w:t>При необходимости можно просмотреть поданное заявление.</w:t>
      </w:r>
      <w:r>
        <w:t xml:space="preserve"> Для этого необходимо нажать на кнопку </w:t>
      </w:r>
      <w:r w:rsidR="00F35696">
        <w:t xml:space="preserve">со своим ФИО в верхней части окна – </w:t>
      </w:r>
      <w:r w:rsidR="00F35696" w:rsidRPr="00F35696">
        <w:rPr>
          <w:b/>
          <w:bCs/>
        </w:rPr>
        <w:t>Личные данные</w:t>
      </w:r>
      <w:r w:rsidR="00F35696">
        <w:t xml:space="preserve">. Далее откроется окно, в котором на </w:t>
      </w:r>
      <w:r w:rsidR="004E4991">
        <w:t>вкладке</w:t>
      </w:r>
      <w:r w:rsidR="00F35696">
        <w:t xml:space="preserve"> </w:t>
      </w:r>
      <w:r w:rsidR="00F35696" w:rsidRPr="00F35696">
        <w:rPr>
          <w:b/>
          <w:bCs/>
        </w:rPr>
        <w:t>Заявления</w:t>
      </w:r>
      <w:r w:rsidR="00F35696">
        <w:t xml:space="preserve"> отобразится сформированное заявление и его статус.</w:t>
      </w:r>
    </w:p>
    <w:p w14:paraId="0320DF32" w14:textId="40E27ADC" w:rsidR="005F1159" w:rsidRDefault="00F35696" w:rsidP="005F1159">
      <w:pPr>
        <w:pStyle w:val="aff1"/>
      </w:pPr>
      <w:r>
        <w:drawing>
          <wp:inline distT="0" distB="0" distL="0" distR="0" wp14:anchorId="33CC9FB6" wp14:editId="5B8B0C3D">
            <wp:extent cx="5633876" cy="530120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66" cy="53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143C" w14:textId="75B06D96" w:rsidR="001B652A" w:rsidRDefault="001B652A" w:rsidP="005F1159">
      <w:pPr>
        <w:pStyle w:val="a4"/>
      </w:pPr>
      <w:r>
        <w:t xml:space="preserve">Также в данном разделе отображаются заявления, которые гражданин начал заполнять, но по какой-либо причине не подал. </w:t>
      </w:r>
    </w:p>
    <w:p w14:paraId="0CFF160E" w14:textId="03C4C50B" w:rsidR="001B652A" w:rsidRDefault="00F35696" w:rsidP="001B652A">
      <w:pPr>
        <w:pStyle w:val="aff1"/>
      </w:pPr>
      <w:r>
        <w:lastRenderedPageBreak/>
        <w:drawing>
          <wp:inline distT="0" distB="0" distL="0" distR="0" wp14:anchorId="3F0BC34D" wp14:editId="2488C704">
            <wp:extent cx="4926736" cy="3481573"/>
            <wp:effectExtent l="0" t="0" r="7620" b="508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79" cy="34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7B28" w14:textId="2A827A4B" w:rsidR="005F1159" w:rsidRDefault="001B652A" w:rsidP="005F1159">
      <w:pPr>
        <w:pStyle w:val="a4"/>
      </w:pPr>
      <w:r>
        <w:t xml:space="preserve">Для просмотра заявления необходимо </w:t>
      </w:r>
      <w:r w:rsidR="001D3DEF">
        <w:t>нажать на него мышкой</w:t>
      </w:r>
      <w:r w:rsidR="00893E6F">
        <w:t>.</w:t>
      </w:r>
    </w:p>
    <w:p w14:paraId="58EE3D96" w14:textId="3FD959CB" w:rsidR="00893E6F" w:rsidRDefault="00893E6F" w:rsidP="005F1159">
      <w:pPr>
        <w:pStyle w:val="a4"/>
      </w:pPr>
      <w:r>
        <w:t xml:space="preserve">Также для возобновления заполнения сохраненного заявления необходимо нажать на него мышкой. При этом откроется окно, в котором отобразятся </w:t>
      </w:r>
      <w:r w:rsidR="00AD67D9">
        <w:t xml:space="preserve">для продолжения заполнения необходимо нажать на кнопку </w:t>
      </w:r>
      <w:r w:rsidR="00AD67D9" w:rsidRPr="00AD67D9">
        <w:rPr>
          <w:b/>
          <w:bCs/>
        </w:rPr>
        <w:t>Заполнить</w:t>
      </w:r>
      <w:r>
        <w:t>.</w:t>
      </w:r>
    </w:p>
    <w:p w14:paraId="10568B01" w14:textId="5AD606CB" w:rsidR="00AD67D9" w:rsidRPr="005F1159" w:rsidRDefault="00AD67D9" w:rsidP="00AD67D9">
      <w:pPr>
        <w:pStyle w:val="aff1"/>
      </w:pPr>
      <w:r>
        <w:drawing>
          <wp:inline distT="0" distB="0" distL="0" distR="0" wp14:anchorId="5FCF7D2D" wp14:editId="7A128008">
            <wp:extent cx="5312780" cy="3582802"/>
            <wp:effectExtent l="0" t="0" r="2540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8" cy="3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AD67D9" w:rsidRPr="005F1159" w:rsidSect="00C558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Arial Narro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3111EAE"/>
    <w:multiLevelType w:val="hybridMultilevel"/>
    <w:tmpl w:val="7A7C6068"/>
    <w:lvl w:ilvl="0" w:tplc="26341AF2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4F0D5A05"/>
    <w:multiLevelType w:val="hybridMultilevel"/>
    <w:tmpl w:val="92D45436"/>
    <w:lvl w:ilvl="0" w:tplc="BF40AF2C">
      <w:start w:val="1"/>
      <w:numFmt w:val="bullet"/>
      <w:pStyle w:val="a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1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4E32FE"/>
    <w:multiLevelType w:val="hybridMultilevel"/>
    <w:tmpl w:val="5AA6F336"/>
    <w:lvl w:ilvl="0" w:tplc="E70079FA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6B8762D0"/>
    <w:multiLevelType w:val="multilevel"/>
    <w:tmpl w:val="5EA41A70"/>
    <w:lvl w:ilvl="0">
      <w:start w:val="1"/>
      <w:numFmt w:val="decimal"/>
      <w:pStyle w:val="10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7">
    <w:nsid w:val="6CB5374B"/>
    <w:multiLevelType w:val="multilevel"/>
    <w:tmpl w:val="06343DBE"/>
    <w:lvl w:ilvl="0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9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30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7BD57E9E"/>
    <w:multiLevelType w:val="multilevel"/>
    <w:tmpl w:val="F7842E12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3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2"/>
  </w:num>
  <w:num w:numId="3">
    <w:abstractNumId w:val="32"/>
  </w:num>
  <w:num w:numId="4">
    <w:abstractNumId w:val="5"/>
  </w:num>
  <w:num w:numId="5">
    <w:abstractNumId w:val="5"/>
  </w:num>
  <w:num w:numId="6">
    <w:abstractNumId w:val="25"/>
  </w:num>
  <w:num w:numId="7">
    <w:abstractNumId w:val="25"/>
  </w:num>
  <w:num w:numId="8">
    <w:abstractNumId w:val="25"/>
  </w:num>
  <w:num w:numId="9">
    <w:abstractNumId w:val="25"/>
  </w:num>
  <w:num w:numId="10">
    <w:abstractNumId w:val="27"/>
  </w:num>
  <w:num w:numId="11">
    <w:abstractNumId w:val="6"/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31"/>
  </w:num>
  <w:num w:numId="17">
    <w:abstractNumId w:val="15"/>
  </w:num>
  <w:num w:numId="18">
    <w:abstractNumId w:val="21"/>
  </w:num>
  <w:num w:numId="19">
    <w:abstractNumId w:val="30"/>
  </w:num>
  <w:num w:numId="20">
    <w:abstractNumId w:val="8"/>
  </w:num>
  <w:num w:numId="21">
    <w:abstractNumId w:val="22"/>
  </w:num>
  <w:num w:numId="22">
    <w:abstractNumId w:val="14"/>
  </w:num>
  <w:num w:numId="23">
    <w:abstractNumId w:val="3"/>
  </w:num>
  <w:num w:numId="24">
    <w:abstractNumId w:val="24"/>
  </w:num>
  <w:num w:numId="25">
    <w:abstractNumId w:val="0"/>
  </w:num>
  <w:num w:numId="26">
    <w:abstractNumId w:val="11"/>
  </w:num>
  <w:num w:numId="27">
    <w:abstractNumId w:val="33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"/>
  </w:num>
  <w:num w:numId="31">
    <w:abstractNumId w:val="2"/>
  </w:num>
  <w:num w:numId="32">
    <w:abstractNumId w:val="10"/>
  </w:num>
  <w:num w:numId="33">
    <w:abstractNumId w:val="12"/>
  </w:num>
  <w:num w:numId="34">
    <w:abstractNumId w:val="17"/>
  </w:num>
  <w:num w:numId="35">
    <w:abstractNumId w:val="28"/>
  </w:num>
  <w:num w:numId="36">
    <w:abstractNumId w:val="16"/>
  </w:num>
  <w:num w:numId="37">
    <w:abstractNumId w:val="4"/>
  </w:num>
  <w:num w:numId="38">
    <w:abstractNumId w:val="13"/>
  </w:num>
  <w:num w:numId="39">
    <w:abstractNumId w:val="18"/>
  </w:num>
  <w:num w:numId="40">
    <w:abstractNumId w:val="7"/>
  </w:num>
  <w:num w:numId="41">
    <w:abstractNumId w:val="26"/>
    <w:lvlOverride w:ilvl="0">
      <w:startOverride w:val="1"/>
    </w:lvlOverride>
  </w:num>
  <w:num w:numId="42">
    <w:abstractNumId w:val="26"/>
    <w:lvlOverride w:ilvl="0">
      <w:startOverride w:val="1"/>
    </w:lvlOverride>
  </w:num>
  <w:num w:numId="43">
    <w:abstractNumId w:val="20"/>
  </w:num>
  <w:num w:numId="44">
    <w:abstractNumId w:val="29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  <w:lvlOverride w:ilvl="0">
      <w:startOverride w:val="1"/>
    </w:lvlOverride>
  </w:num>
  <w:num w:numId="48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linkStyl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BE"/>
    <w:rsid w:val="00022AAD"/>
    <w:rsid w:val="0002471C"/>
    <w:rsid w:val="00047164"/>
    <w:rsid w:val="00134184"/>
    <w:rsid w:val="001B1C8C"/>
    <w:rsid w:val="001B3EE6"/>
    <w:rsid w:val="001B652A"/>
    <w:rsid w:val="001D3DEF"/>
    <w:rsid w:val="001D5D02"/>
    <w:rsid w:val="00243CC2"/>
    <w:rsid w:val="00256FFF"/>
    <w:rsid w:val="002F1EA9"/>
    <w:rsid w:val="00361DBE"/>
    <w:rsid w:val="003C49DC"/>
    <w:rsid w:val="004022EA"/>
    <w:rsid w:val="004A3224"/>
    <w:rsid w:val="004E0B22"/>
    <w:rsid w:val="004E13B8"/>
    <w:rsid w:val="004E4991"/>
    <w:rsid w:val="004E7433"/>
    <w:rsid w:val="00557B62"/>
    <w:rsid w:val="005713F6"/>
    <w:rsid w:val="00571DB8"/>
    <w:rsid w:val="005F1159"/>
    <w:rsid w:val="006336C2"/>
    <w:rsid w:val="006456ED"/>
    <w:rsid w:val="0065176B"/>
    <w:rsid w:val="006704BE"/>
    <w:rsid w:val="006856AC"/>
    <w:rsid w:val="006E16B8"/>
    <w:rsid w:val="00741EB8"/>
    <w:rsid w:val="007718B4"/>
    <w:rsid w:val="007B4CC3"/>
    <w:rsid w:val="007C68DB"/>
    <w:rsid w:val="007C779B"/>
    <w:rsid w:val="008139B3"/>
    <w:rsid w:val="008219C4"/>
    <w:rsid w:val="00846B8F"/>
    <w:rsid w:val="00893E6F"/>
    <w:rsid w:val="008978DB"/>
    <w:rsid w:val="00903F58"/>
    <w:rsid w:val="00931A99"/>
    <w:rsid w:val="00983A6D"/>
    <w:rsid w:val="009D3D5A"/>
    <w:rsid w:val="00A027AE"/>
    <w:rsid w:val="00A16845"/>
    <w:rsid w:val="00A459BA"/>
    <w:rsid w:val="00A50942"/>
    <w:rsid w:val="00A5150A"/>
    <w:rsid w:val="00A70440"/>
    <w:rsid w:val="00A97C35"/>
    <w:rsid w:val="00AD1709"/>
    <w:rsid w:val="00AD67D9"/>
    <w:rsid w:val="00BC6121"/>
    <w:rsid w:val="00BF543F"/>
    <w:rsid w:val="00C05FF7"/>
    <w:rsid w:val="00C40CEC"/>
    <w:rsid w:val="00C55814"/>
    <w:rsid w:val="00D03445"/>
    <w:rsid w:val="00D25B67"/>
    <w:rsid w:val="00D50158"/>
    <w:rsid w:val="00DB2CC8"/>
    <w:rsid w:val="00DD32FF"/>
    <w:rsid w:val="00DD5EB7"/>
    <w:rsid w:val="00DF668C"/>
    <w:rsid w:val="00E05927"/>
    <w:rsid w:val="00E56EBE"/>
    <w:rsid w:val="00E816FE"/>
    <w:rsid w:val="00E950FB"/>
    <w:rsid w:val="00EE7329"/>
    <w:rsid w:val="00F17788"/>
    <w:rsid w:val="00F328DC"/>
    <w:rsid w:val="00F34272"/>
    <w:rsid w:val="00F35696"/>
    <w:rsid w:val="00F67090"/>
    <w:rsid w:val="00F74E09"/>
    <w:rsid w:val="00F8390E"/>
    <w:rsid w:val="00FD7029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19FE"/>
  <w15:chartTrackingRefBased/>
  <w15:docId w15:val="{9E071C9A-FB94-448F-87D3-672D5FB0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950FB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3">
    <w:name w:val="heading 1"/>
    <w:basedOn w:val="a0"/>
    <w:next w:val="a0"/>
    <w:link w:val="14"/>
    <w:uiPriority w:val="9"/>
    <w:qFormat/>
    <w:rsid w:val="00E950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E950FB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E950FB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950FB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950FB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0">
    <w:name w:val="_Заголовок 2"/>
    <w:basedOn w:val="12"/>
    <w:autoRedefine/>
    <w:qFormat/>
    <w:rsid w:val="00E950FB"/>
    <w:pPr>
      <w:keepNext/>
      <w:pageBreakBefore w:val="0"/>
      <w:numPr>
        <w:ilvl w:val="1"/>
      </w:numPr>
    </w:pPr>
    <w:rPr>
      <w:sz w:val="24"/>
      <w:lang w:eastAsia="en-US"/>
    </w:rPr>
  </w:style>
  <w:style w:type="paragraph" w:customStyle="1" w:styleId="a4">
    <w:name w:val="_Основной текст"/>
    <w:basedOn w:val="a5"/>
    <w:autoRedefine/>
    <w:qFormat/>
    <w:rsid w:val="00E950FB"/>
    <w:pPr>
      <w:spacing w:before="30" w:line="240" w:lineRule="auto"/>
      <w:ind w:left="567" w:firstLine="284"/>
      <w:jc w:val="both"/>
    </w:pPr>
    <w:rPr>
      <w:sz w:val="24"/>
      <w:szCs w:val="24"/>
      <w:lang w:val="ru-RU" w:eastAsia="ru-RU"/>
    </w:rPr>
  </w:style>
  <w:style w:type="paragraph" w:styleId="a5">
    <w:name w:val="List Paragraph"/>
    <w:aliases w:val="ТЗ список,Абзац списка литеральный,Абз списка"/>
    <w:basedOn w:val="a0"/>
    <w:link w:val="a6"/>
    <w:uiPriority w:val="99"/>
    <w:qFormat/>
    <w:rsid w:val="00E950FB"/>
    <w:pPr>
      <w:ind w:left="720"/>
      <w:contextualSpacing/>
    </w:pPr>
    <w:rPr>
      <w:lang w:val="x-none"/>
    </w:rPr>
  </w:style>
  <w:style w:type="paragraph" w:customStyle="1" w:styleId="3">
    <w:name w:val="_Заголовок 3"/>
    <w:basedOn w:val="20"/>
    <w:next w:val="a4"/>
    <w:autoRedefine/>
    <w:qFormat/>
    <w:rsid w:val="00E950FB"/>
    <w:pPr>
      <w:numPr>
        <w:ilvl w:val="2"/>
      </w:numPr>
    </w:pPr>
    <w:rPr>
      <w:caps w:val="0"/>
    </w:rPr>
  </w:style>
  <w:style w:type="paragraph" w:customStyle="1" w:styleId="2">
    <w:name w:val="_Маркированный список 2"/>
    <w:basedOn w:val="11"/>
    <w:autoRedefine/>
    <w:qFormat/>
    <w:rsid w:val="00E950FB"/>
    <w:pPr>
      <w:numPr>
        <w:ilvl w:val="1"/>
      </w:numPr>
      <w:spacing w:before="0" w:after="0"/>
    </w:pPr>
  </w:style>
  <w:style w:type="paragraph" w:customStyle="1" w:styleId="10">
    <w:name w:val="_Нумерованный список 1"/>
    <w:basedOn w:val="a7"/>
    <w:autoRedefine/>
    <w:qFormat/>
    <w:rsid w:val="00E950FB"/>
    <w:pPr>
      <w:numPr>
        <w:numId w:val="13"/>
      </w:numPr>
      <w:tabs>
        <w:tab w:val="left" w:pos="1225"/>
        <w:tab w:val="left" w:pos="1281"/>
      </w:tabs>
      <w:spacing w:before="30" w:after="200" w:line="240" w:lineRule="auto"/>
      <w:contextualSpacing/>
    </w:pPr>
    <w:rPr>
      <w:rFonts w:ascii="Times New Roman" w:hAnsi="Times New Roman"/>
    </w:rPr>
  </w:style>
  <w:style w:type="paragraph" w:customStyle="1" w:styleId="a8">
    <w:name w:val="_Подзаголовок"/>
    <w:basedOn w:val="a5"/>
    <w:autoRedefine/>
    <w:qFormat/>
    <w:rsid w:val="00E950FB"/>
    <w:pPr>
      <w:spacing w:before="30" w:line="360" w:lineRule="auto"/>
      <w:ind w:left="0"/>
      <w:contextualSpacing w:val="0"/>
      <w:outlineLvl w:val="0"/>
    </w:pPr>
    <w:rPr>
      <w:b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qFormat/>
    <w:rsid w:val="00E950FB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bCs/>
      <w:sz w:val="24"/>
      <w:szCs w:val="20"/>
    </w:rPr>
  </w:style>
  <w:style w:type="character" w:customStyle="1" w:styleId="14">
    <w:name w:val="Заголовок 1 Знак"/>
    <w:link w:val="13"/>
    <w:uiPriority w:val="9"/>
    <w:rsid w:val="00E950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semiHidden/>
    <w:rsid w:val="00E950FB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">
    <w:name w:val="Заголовок 3 Знак"/>
    <w:link w:val="30"/>
    <w:uiPriority w:val="9"/>
    <w:semiHidden/>
    <w:rsid w:val="00E950FB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E950FB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E950FB"/>
    <w:rPr>
      <w:rFonts w:ascii="Cambria" w:eastAsia="Times New Roman" w:hAnsi="Cambria" w:cs="Times New Roman"/>
      <w:color w:val="365F91"/>
      <w:sz w:val="28"/>
    </w:rPr>
  </w:style>
  <w:style w:type="paragraph" w:customStyle="1" w:styleId="a7">
    <w:name w:val="Основной шрифт"/>
    <w:link w:val="a9"/>
    <w:qFormat/>
    <w:rsid w:val="00E950FB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9">
    <w:name w:val="Основной шрифт Знак"/>
    <w:link w:val="a7"/>
    <w:rsid w:val="00E950FB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a">
    <w:name w:val="Наименование документа"/>
    <w:basedOn w:val="a7"/>
    <w:next w:val="a7"/>
    <w:rsid w:val="00E950FB"/>
    <w:pPr>
      <w:spacing w:before="720"/>
      <w:ind w:firstLine="0"/>
      <w:jc w:val="center"/>
    </w:pPr>
    <w:rPr>
      <w:caps/>
      <w:sz w:val="32"/>
      <w:szCs w:val="32"/>
    </w:rPr>
  </w:style>
  <w:style w:type="paragraph" w:styleId="ab">
    <w:name w:val="header"/>
    <w:basedOn w:val="a0"/>
    <w:link w:val="ac"/>
    <w:uiPriority w:val="99"/>
    <w:unhideWhenUsed/>
    <w:rsid w:val="00E95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E950FB"/>
    <w:rPr>
      <w:rFonts w:ascii="Times New Roman" w:eastAsia="Calibri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E95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E950FB"/>
    <w:rPr>
      <w:rFonts w:ascii="Times New Roman" w:eastAsia="Calibri" w:hAnsi="Times New Roman" w:cs="Times New Roman"/>
      <w:sz w:val="28"/>
    </w:rPr>
  </w:style>
  <w:style w:type="paragraph" w:styleId="af">
    <w:name w:val="TOC Heading"/>
    <w:basedOn w:val="13"/>
    <w:next w:val="a0"/>
    <w:uiPriority w:val="39"/>
    <w:unhideWhenUsed/>
    <w:qFormat/>
    <w:rsid w:val="00E950FB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E950FB"/>
    <w:pPr>
      <w:tabs>
        <w:tab w:val="left" w:pos="880"/>
        <w:tab w:val="right" w:leader="dot" w:pos="9911"/>
      </w:tabs>
      <w:spacing w:before="120" w:after="0"/>
      <w:ind w:left="357"/>
    </w:pPr>
    <w:rPr>
      <w:i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E950FB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af0">
    <w:name w:val="Balloon Text"/>
    <w:basedOn w:val="a0"/>
    <w:link w:val="af1"/>
    <w:uiPriority w:val="99"/>
    <w:semiHidden/>
    <w:unhideWhenUsed/>
    <w:rsid w:val="00E9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E950FB"/>
    <w:rPr>
      <w:rFonts w:ascii="Tahoma" w:eastAsia="Calibri" w:hAnsi="Tahoma" w:cs="Tahoma"/>
      <w:sz w:val="16"/>
      <w:szCs w:val="16"/>
    </w:rPr>
  </w:style>
  <w:style w:type="character" w:customStyle="1" w:styleId="A20">
    <w:name w:val="A2"/>
    <w:uiPriority w:val="99"/>
    <w:rsid w:val="00E950FB"/>
    <w:rPr>
      <w:color w:val="000000"/>
      <w:sz w:val="22"/>
      <w:szCs w:val="22"/>
    </w:rPr>
  </w:style>
  <w:style w:type="character" w:customStyle="1" w:styleId="16">
    <w:name w:val="Выдел_1"/>
    <w:rsid w:val="00E950FB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6">
    <w:name w:val="Абзац списка Знак"/>
    <w:aliases w:val="ТЗ список Знак,Абзац списка литеральный Знак,Абз списка Знак"/>
    <w:link w:val="a5"/>
    <w:uiPriority w:val="99"/>
    <w:rsid w:val="00E950FB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0"/>
    <w:next w:val="a0"/>
    <w:autoRedefine/>
    <w:uiPriority w:val="39"/>
    <w:unhideWhenUsed/>
    <w:rsid w:val="00E950FB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E950FB"/>
    <w:pPr>
      <w:spacing w:after="0"/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E950FB"/>
    <w:pPr>
      <w:spacing w:after="0"/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E950FB"/>
    <w:pPr>
      <w:spacing w:after="0"/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E950FB"/>
    <w:pPr>
      <w:spacing w:after="0"/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E950FB"/>
    <w:pPr>
      <w:spacing w:after="0"/>
      <w:ind w:left="1760"/>
    </w:pPr>
    <w:rPr>
      <w:sz w:val="20"/>
      <w:szCs w:val="20"/>
    </w:rPr>
  </w:style>
  <w:style w:type="character" w:styleId="af2">
    <w:name w:val="Hyperlink"/>
    <w:uiPriority w:val="99"/>
    <w:unhideWhenUsed/>
    <w:rsid w:val="00E950FB"/>
    <w:rPr>
      <w:color w:val="0000FF"/>
      <w:u w:val="single"/>
    </w:rPr>
  </w:style>
  <w:style w:type="character" w:customStyle="1" w:styleId="ng-binding">
    <w:name w:val="ng-binding"/>
    <w:basedOn w:val="a1"/>
    <w:rsid w:val="00E950FB"/>
  </w:style>
  <w:style w:type="table" w:styleId="af3">
    <w:name w:val="Table Grid"/>
    <w:basedOn w:val="a2"/>
    <w:uiPriority w:val="39"/>
    <w:rsid w:val="00E950F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 1 уровень"/>
    <w:basedOn w:val="a7"/>
    <w:next w:val="a7"/>
    <w:link w:val="17"/>
    <w:rsid w:val="00E950FB"/>
    <w:pPr>
      <w:numPr>
        <w:numId w:val="11"/>
      </w:numPr>
      <w:spacing w:line="288" w:lineRule="auto"/>
    </w:pPr>
    <w:rPr>
      <w:lang w:val="x-none" w:eastAsia="x-none"/>
    </w:rPr>
  </w:style>
  <w:style w:type="character" w:customStyle="1" w:styleId="17">
    <w:name w:val="Маркированный 1 уровень Знак Знак"/>
    <w:link w:val="1"/>
    <w:rsid w:val="00E950FB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E950FB"/>
    <w:rPr>
      <w:rFonts w:ascii="Cambria" w:hAnsi="Cambria" w:cs="Times New Roman"/>
      <w:b/>
      <w:bCs/>
      <w:kern w:val="32"/>
      <w:sz w:val="32"/>
      <w:szCs w:val="32"/>
    </w:rPr>
  </w:style>
  <w:style w:type="character" w:styleId="af4">
    <w:name w:val="annotation reference"/>
    <w:uiPriority w:val="99"/>
    <w:semiHidden/>
    <w:unhideWhenUsed/>
    <w:rsid w:val="00E950FB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E950FB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rsid w:val="00E950FB"/>
    <w:rPr>
      <w:rFonts w:ascii="Times New Roman" w:eastAsia="Calibri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950FB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E950FB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9">
    <w:name w:val="_Название АИС"/>
    <w:basedOn w:val="a0"/>
    <w:autoRedefine/>
    <w:qFormat/>
    <w:rsid w:val="00E950FB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fa">
    <w:name w:val="_Руководство"/>
    <w:basedOn w:val="a0"/>
    <w:autoRedefine/>
    <w:qFormat/>
    <w:rsid w:val="00E950FB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fb">
    <w:name w:val="_Версия"/>
    <w:basedOn w:val="a0"/>
    <w:autoRedefine/>
    <w:qFormat/>
    <w:rsid w:val="00E950FB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fc">
    <w:name w:val="_Подвал"/>
    <w:basedOn w:val="a0"/>
    <w:autoRedefine/>
    <w:qFormat/>
    <w:rsid w:val="00E950FB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fd">
    <w:name w:val="_Заголовок"/>
    <w:basedOn w:val="a0"/>
    <w:autoRedefine/>
    <w:qFormat/>
    <w:rsid w:val="00E950FB"/>
    <w:pPr>
      <w:spacing w:before="30" w:line="360" w:lineRule="auto"/>
    </w:pPr>
    <w:rPr>
      <w:b/>
      <w:caps/>
      <w:szCs w:val="24"/>
    </w:rPr>
  </w:style>
  <w:style w:type="paragraph" w:customStyle="1" w:styleId="afe">
    <w:name w:val="_Шапка таблицы"/>
    <w:basedOn w:val="a0"/>
    <w:autoRedefine/>
    <w:qFormat/>
    <w:rsid w:val="00E950FB"/>
    <w:pPr>
      <w:spacing w:after="0" w:line="360" w:lineRule="auto"/>
    </w:pPr>
    <w:rPr>
      <w:b/>
      <w:sz w:val="24"/>
      <w:szCs w:val="24"/>
    </w:rPr>
  </w:style>
  <w:style w:type="paragraph" w:customStyle="1" w:styleId="aff">
    <w:name w:val="_Тело таблицы"/>
    <w:basedOn w:val="a0"/>
    <w:autoRedefine/>
    <w:qFormat/>
    <w:rsid w:val="00E950FB"/>
    <w:pPr>
      <w:spacing w:after="0" w:line="360" w:lineRule="auto"/>
      <w:jc w:val="left"/>
    </w:pPr>
    <w:rPr>
      <w:sz w:val="24"/>
      <w:szCs w:val="24"/>
    </w:rPr>
  </w:style>
  <w:style w:type="paragraph" w:customStyle="1" w:styleId="12">
    <w:name w:val="_Заголовок 1"/>
    <w:basedOn w:val="a5"/>
    <w:link w:val="18"/>
    <w:autoRedefine/>
    <w:qFormat/>
    <w:rsid w:val="00E950FB"/>
    <w:pPr>
      <w:pageBreakBefore/>
      <w:numPr>
        <w:numId w:val="1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  <w:lang w:eastAsia="ru-RU"/>
    </w:rPr>
  </w:style>
  <w:style w:type="paragraph" w:customStyle="1" w:styleId="11">
    <w:name w:val="_Маркированный список 1"/>
    <w:basedOn w:val="a5"/>
    <w:autoRedefine/>
    <w:qFormat/>
    <w:rsid w:val="00E950FB"/>
    <w:pPr>
      <w:numPr>
        <w:numId w:val="10"/>
      </w:numPr>
      <w:tabs>
        <w:tab w:val="left" w:pos="1134"/>
      </w:tabs>
      <w:spacing w:before="30" w:after="100" w:line="240" w:lineRule="auto"/>
      <w:jc w:val="both"/>
    </w:pPr>
    <w:rPr>
      <w:color w:val="000000"/>
      <w:sz w:val="24"/>
      <w:szCs w:val="24"/>
      <w:shd w:val="clear" w:color="auto" w:fill="FFFFFF"/>
    </w:rPr>
  </w:style>
  <w:style w:type="character" w:styleId="aff0">
    <w:name w:val="Placeholder Text"/>
    <w:uiPriority w:val="99"/>
    <w:semiHidden/>
    <w:rsid w:val="00E950FB"/>
    <w:rPr>
      <w:color w:val="808080"/>
    </w:rPr>
  </w:style>
  <w:style w:type="paragraph" w:customStyle="1" w:styleId="aff1">
    <w:name w:val="_Рисунок"/>
    <w:basedOn w:val="aff2"/>
    <w:next w:val="a4"/>
    <w:autoRedefine/>
    <w:qFormat/>
    <w:rsid w:val="00E950FB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customStyle="1" w:styleId="aff3">
    <w:name w:val="_Рисунок_подпись"/>
    <w:basedOn w:val="aff1"/>
    <w:autoRedefine/>
    <w:qFormat/>
    <w:rsid w:val="00E950FB"/>
  </w:style>
  <w:style w:type="paragraph" w:styleId="aff2">
    <w:name w:val="Salutation"/>
    <w:basedOn w:val="a0"/>
    <w:next w:val="a0"/>
    <w:link w:val="aff4"/>
    <w:uiPriority w:val="99"/>
    <w:semiHidden/>
    <w:unhideWhenUsed/>
    <w:rsid w:val="00E950FB"/>
  </w:style>
  <w:style w:type="character" w:customStyle="1" w:styleId="aff4">
    <w:name w:val="Приветствие Знак"/>
    <w:link w:val="aff2"/>
    <w:uiPriority w:val="99"/>
    <w:semiHidden/>
    <w:rsid w:val="00E950FB"/>
    <w:rPr>
      <w:rFonts w:ascii="Times New Roman" w:eastAsia="Calibri" w:hAnsi="Times New Roman" w:cs="Times New Roman"/>
      <w:sz w:val="28"/>
    </w:rPr>
  </w:style>
  <w:style w:type="paragraph" w:styleId="aff5">
    <w:name w:val="Document Map"/>
    <w:basedOn w:val="a0"/>
    <w:link w:val="aff6"/>
    <w:uiPriority w:val="99"/>
    <w:semiHidden/>
    <w:unhideWhenUsed/>
    <w:rsid w:val="00E950FB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E950FB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4"/>
    <w:autoRedefine/>
    <w:qFormat/>
    <w:rsid w:val="00E950FB"/>
  </w:style>
  <w:style w:type="paragraph" w:styleId="aff8">
    <w:name w:val="footnote text"/>
    <w:aliases w:val="_Сноска"/>
    <w:basedOn w:val="a4"/>
    <w:link w:val="aff9"/>
    <w:autoRedefine/>
    <w:uiPriority w:val="99"/>
    <w:unhideWhenUsed/>
    <w:qFormat/>
    <w:rsid w:val="00E950FB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E950FB"/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character" w:styleId="affa">
    <w:name w:val="footnote reference"/>
    <w:uiPriority w:val="99"/>
    <w:semiHidden/>
    <w:unhideWhenUsed/>
    <w:qFormat/>
    <w:rsid w:val="00E950FB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E950FB"/>
    <w:pPr>
      <w:pBdr>
        <w:top w:val="none" w:sz="0" w:space="0" w:color="auto"/>
      </w:pBdr>
      <w:spacing w:before="0"/>
    </w:pPr>
  </w:style>
  <w:style w:type="paragraph" w:styleId="affc">
    <w:name w:val="endnote text"/>
    <w:basedOn w:val="a0"/>
    <w:link w:val="affd"/>
    <w:uiPriority w:val="99"/>
    <w:semiHidden/>
    <w:unhideWhenUsed/>
    <w:rsid w:val="00E950FB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E950FB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E950FB"/>
    <w:rPr>
      <w:vertAlign w:val="superscript"/>
    </w:rPr>
  </w:style>
  <w:style w:type="paragraph" w:styleId="afff">
    <w:name w:val="Subtitle"/>
    <w:basedOn w:val="21"/>
    <w:next w:val="a0"/>
    <w:link w:val="afff0"/>
    <w:autoRedefine/>
    <w:uiPriority w:val="11"/>
    <w:qFormat/>
    <w:rsid w:val="007C68DB"/>
    <w:rPr>
      <w:rFonts w:ascii="Times New Roman" w:hAnsi="Times New Roman"/>
      <w:b/>
      <w:color w:val="auto"/>
      <w:sz w:val="24"/>
      <w:lang w:eastAsia="ru-RU"/>
    </w:rPr>
  </w:style>
  <w:style w:type="character" w:customStyle="1" w:styleId="afff0">
    <w:name w:val="Подзаголовок Знак"/>
    <w:link w:val="afff"/>
    <w:uiPriority w:val="11"/>
    <w:rsid w:val="007C68DB"/>
    <w:rPr>
      <w:rFonts w:ascii="Times New Roman" w:eastAsia="Times New Roman" w:hAnsi="Times New Roman" w:cs="Times New Roman"/>
      <w:b/>
      <w:sz w:val="24"/>
      <w:szCs w:val="26"/>
      <w:lang w:eastAsia="ru-RU"/>
    </w:rPr>
  </w:style>
  <w:style w:type="character" w:customStyle="1" w:styleId="18">
    <w:name w:val="_Заголовок 1 Знак"/>
    <w:link w:val="12"/>
    <w:rsid w:val="00E950FB"/>
    <w:rPr>
      <w:rFonts w:ascii="Times New Roman" w:eastAsia="Calibri" w:hAnsi="Times New Roman" w:cs="Times New Roman"/>
      <w:b/>
      <w:caps/>
      <w:sz w:val="28"/>
      <w:szCs w:val="24"/>
      <w:lang w:val="x-none" w:eastAsia="ru-RU"/>
    </w:rPr>
  </w:style>
  <w:style w:type="paragraph" w:customStyle="1" w:styleId="a">
    <w:name w:val="_Маркированный список_ж"/>
    <w:basedOn w:val="11"/>
    <w:autoRedefine/>
    <w:qFormat/>
    <w:rsid w:val="00E950FB"/>
    <w:pPr>
      <w:numPr>
        <w:numId w:val="50"/>
      </w:numPr>
    </w:pPr>
    <w:rPr>
      <w:b/>
    </w:rPr>
  </w:style>
  <w:style w:type="paragraph" w:customStyle="1" w:styleId="afff1">
    <w:name w:val="_Основной текст_ж"/>
    <w:basedOn w:val="a4"/>
    <w:autoRedefine/>
    <w:qFormat/>
    <w:rsid w:val="00E950FB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Desktop\&#1064;&#1072;&#1073;&#1083;&#1086;&#1085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0</TotalTime>
  <Pages>16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Светлана Игоревна Мозголина</cp:lastModifiedBy>
  <cp:revision>2</cp:revision>
  <dcterms:created xsi:type="dcterms:W3CDTF">2022-05-05T13:01:00Z</dcterms:created>
  <dcterms:modified xsi:type="dcterms:W3CDTF">2022-05-05T13:01:00Z</dcterms:modified>
</cp:coreProperties>
</file>